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6E1F13" w14:textId="77777777" w:rsidR="00537817" w:rsidRDefault="004701C9">
      <w:pPr>
        <w:pStyle w:val="ptext"/>
      </w:pPr>
      <w:r>
        <w:t xml:space="preserve">Caesar-salaus on nimetty Julius Caesarin mukaan. Salauksessa valitaan salausavaimeksi kokonaisluku. </w:t>
      </w:r>
    </w:p>
    <w:p w14:paraId="08AAF213" w14:textId="77777777" w:rsidR="00537817" w:rsidRDefault="004701C9">
      <w:pPr>
        <w:pStyle w:val="ptext"/>
      </w:pPr>
      <w:r>
        <w:t xml:space="preserve">Kokonaisluku ilmoittaa kuinka monen merkin päähän kukin aakkoston jäsen muuttuu. </w:t>
      </w:r>
    </w:p>
    <w:p w14:paraId="21157209" w14:textId="77777777" w:rsidR="00537817" w:rsidRDefault="004701C9">
      <w:pPr>
        <w:pStyle w:val="ptext"/>
      </w:pPr>
      <w:r>
        <w:t xml:space="preserve">Salauksessa esimerkiksi aakkosten kirjaimet </w:t>
      </w:r>
      <w:r>
        <w:t xml:space="preserve">muuttuvat siis toisiksi kirjaimiksi. Esimerkiksi salausavaimella 3. </w:t>
      </w:r>
    </w:p>
    <w:p w14:paraId="4EC48069" w14:textId="77777777" w:rsidR="00537817" w:rsidRDefault="004701C9">
      <w:pPr>
        <w:pStyle w:val="NormaaliWWW"/>
      </w:pPr>
      <w:proofErr w:type="spellStart"/>
      <w:r>
        <w:rPr>
          <w:rStyle w:val="mjx-char"/>
          <w:sz w:val="28"/>
          <w:szCs w:val="28"/>
        </w:rPr>
        <w:t>a→d</w:t>
      </w:r>
      <w:proofErr w:type="spellEnd"/>
    </w:p>
    <w:p w14:paraId="637F1E60" w14:textId="77777777" w:rsidR="00537817" w:rsidRDefault="004701C9">
      <w:pPr>
        <w:pStyle w:val="NormaaliWWW"/>
      </w:pPr>
      <w:proofErr w:type="spellStart"/>
      <w:r>
        <w:rPr>
          <w:rStyle w:val="mjx-char"/>
          <w:sz w:val="28"/>
          <w:szCs w:val="28"/>
        </w:rPr>
        <w:t>b→e</w:t>
      </w:r>
      <w:proofErr w:type="spellEnd"/>
    </w:p>
    <w:p w14:paraId="1EBD27BD" w14:textId="77777777" w:rsidR="00537817" w:rsidRDefault="004701C9">
      <w:pPr>
        <w:pStyle w:val="NormaaliWWW"/>
      </w:pPr>
      <w:proofErr w:type="spellStart"/>
      <w:r>
        <w:rPr>
          <w:rStyle w:val="mjx-char"/>
          <w:sz w:val="28"/>
          <w:szCs w:val="28"/>
        </w:rPr>
        <w:t>c→f</w:t>
      </w:r>
      <w:bookmarkStart w:id="0" w:name="_GoBack"/>
      <w:bookmarkEnd w:id="0"/>
      <w:proofErr w:type="spellEnd"/>
    </w:p>
    <w:p w14:paraId="59AA2F7C" w14:textId="77777777" w:rsidR="00537817" w:rsidRDefault="004701C9">
      <w:pPr>
        <w:pStyle w:val="NormaaliWWW"/>
      </w:pPr>
      <w:proofErr w:type="spellStart"/>
      <w:r>
        <w:rPr>
          <w:rStyle w:val="mjx-char"/>
          <w:sz w:val="28"/>
          <w:szCs w:val="28"/>
        </w:rPr>
        <w:t>d→g</w:t>
      </w:r>
      <w:proofErr w:type="spellEnd"/>
    </w:p>
    <w:p w14:paraId="70ECA03B" w14:textId="77777777" w:rsidR="00537817" w:rsidRDefault="004701C9">
      <w:pPr>
        <w:pStyle w:val="NormaaliWWW"/>
        <w:spacing w:before="0"/>
      </w:pPr>
      <w:r>
        <w:rPr>
          <w:rStyle w:val="mjx-char"/>
          <w:sz w:val="28"/>
          <w:szCs w:val="28"/>
        </w:rPr>
        <w:t>...</w:t>
      </w:r>
    </w:p>
    <w:p w14:paraId="40CBDEC3" w14:textId="77777777" w:rsidR="00537817" w:rsidRDefault="004701C9">
      <w:pPr>
        <w:pStyle w:val="NormaaliWWW"/>
      </w:pPr>
      <w:proofErr w:type="spellStart"/>
      <w:r>
        <w:rPr>
          <w:rStyle w:val="mjx-charbox"/>
          <w:sz w:val="28"/>
          <w:szCs w:val="28"/>
        </w:rPr>
        <w:t>å</w:t>
      </w:r>
      <w:r>
        <w:rPr>
          <w:rStyle w:val="mjx-char"/>
          <w:sz w:val="28"/>
          <w:szCs w:val="28"/>
        </w:rPr>
        <w:t>→a</w:t>
      </w:r>
      <w:proofErr w:type="spellEnd"/>
    </w:p>
    <w:p w14:paraId="682DA4E5" w14:textId="77777777" w:rsidR="00537817" w:rsidRDefault="004701C9">
      <w:pPr>
        <w:pStyle w:val="NormaaliWWW"/>
      </w:pPr>
      <w:proofErr w:type="spellStart"/>
      <w:r>
        <w:rPr>
          <w:rStyle w:val="mjx-charbox"/>
          <w:sz w:val="28"/>
          <w:szCs w:val="28"/>
        </w:rPr>
        <w:t>ä</w:t>
      </w:r>
      <w:r>
        <w:rPr>
          <w:rStyle w:val="mjx-char"/>
          <w:sz w:val="28"/>
          <w:szCs w:val="28"/>
        </w:rPr>
        <w:t>→b</w:t>
      </w:r>
      <w:proofErr w:type="spellEnd"/>
    </w:p>
    <w:p w14:paraId="3A1BDF07" w14:textId="77777777" w:rsidR="00537817" w:rsidRDefault="004701C9">
      <w:pPr>
        <w:pStyle w:val="NormaaliWWW"/>
      </w:pPr>
      <w:proofErr w:type="spellStart"/>
      <w:r>
        <w:rPr>
          <w:rStyle w:val="mjx-charbox"/>
          <w:sz w:val="28"/>
          <w:szCs w:val="28"/>
        </w:rPr>
        <w:t>ö</w:t>
      </w:r>
      <w:r>
        <w:rPr>
          <w:rStyle w:val="mjx-char"/>
          <w:sz w:val="28"/>
          <w:szCs w:val="28"/>
        </w:rPr>
        <w:t>→c</w:t>
      </w:r>
      <w:proofErr w:type="spellEnd"/>
    </w:p>
    <w:p w14:paraId="5A47D05B" w14:textId="77777777" w:rsidR="00537817" w:rsidRDefault="004701C9">
      <w:pPr>
        <w:pStyle w:val="ptext"/>
      </w:pPr>
      <w:r>
        <w:t xml:space="preserve">Aakkoston lopusta palataan takaisin aakkoston alkuun. </w:t>
      </w:r>
    </w:p>
    <w:p w14:paraId="10111179" w14:textId="77777777" w:rsidR="00537817" w:rsidRDefault="004701C9">
      <w:pPr>
        <w:pStyle w:val="ptext"/>
      </w:pPr>
      <w:r>
        <w:t>Jos aakkostona käytetään:</w:t>
      </w:r>
      <w:r>
        <w:br/>
      </w:r>
      <w:r>
        <w:t xml:space="preserve">a b c d e f g h i j k l m n o p q r s t u v x y z å ä ö </w:t>
      </w:r>
    </w:p>
    <w:p w14:paraId="79D7FD56" w14:textId="77777777" w:rsidR="00537817" w:rsidRDefault="004701C9">
      <w:pPr>
        <w:pStyle w:val="ptext"/>
      </w:pPr>
      <w:r>
        <w:t>niin sanasta "esi</w:t>
      </w:r>
      <w:r>
        <w:t>merkki" tulee siis "</w:t>
      </w:r>
      <w:proofErr w:type="spellStart"/>
      <w:r>
        <w:t>hvlphunnl</w:t>
      </w:r>
      <w:proofErr w:type="spellEnd"/>
      <w:r>
        <w:t xml:space="preserve">". </w:t>
      </w:r>
    </w:p>
    <w:p w14:paraId="6E1EB6CA" w14:textId="77777777" w:rsidR="00537817" w:rsidRDefault="004701C9">
      <w:pPr>
        <w:pStyle w:val="ptext"/>
      </w:pPr>
      <w:r>
        <w:t>Salattu sana "</w:t>
      </w:r>
      <w:proofErr w:type="spellStart"/>
      <w:r>
        <w:t>nryoy</w:t>
      </w:r>
      <w:proofErr w:type="spellEnd"/>
      <w:r>
        <w:t xml:space="preserve">" tarkoittaa siis sanaa "koulu". </w:t>
      </w:r>
    </w:p>
    <w:p w14:paraId="2B57489D" w14:textId="77777777" w:rsidR="00537817" w:rsidRDefault="004701C9">
      <w:pPr>
        <w:pStyle w:val="ptext"/>
      </w:pPr>
      <w:r>
        <w:t>Tehtävä 1:</w:t>
      </w:r>
      <w:r>
        <w:br/>
      </w:r>
      <w:r>
        <w:t xml:space="preserve">Valitse oma salausavain ja kirjoita viesti, minkä viimeisinä sanoina on "Terveisin Caesar" </w:t>
      </w:r>
    </w:p>
    <w:p w14:paraId="4E8971CC" w14:textId="77777777" w:rsidR="00537817" w:rsidRDefault="004701C9">
      <w:pPr>
        <w:pStyle w:val="ptext"/>
      </w:pPr>
      <w:r>
        <w:t>Tehtävä 2:</w:t>
      </w:r>
      <w:r>
        <w:br/>
      </w:r>
      <w:r>
        <w:t xml:space="preserve">Pohdi salaustavan heikkoja kohtia. </w:t>
      </w:r>
    </w:p>
    <w:p w14:paraId="09DF72E2" w14:textId="77777777" w:rsidR="00537817" w:rsidRDefault="00537817"/>
    <w:sectPr w:rsidR="00537817">
      <w:pgSz w:w="11906" w:h="16838"/>
      <w:pgMar w:top="1417" w:right="1134" w:bottom="1417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50EBA4" w14:textId="77777777" w:rsidR="004701C9" w:rsidRDefault="004701C9">
      <w:pPr>
        <w:spacing w:after="0" w:line="240" w:lineRule="auto"/>
      </w:pPr>
      <w:r>
        <w:separator/>
      </w:r>
    </w:p>
  </w:endnote>
  <w:endnote w:type="continuationSeparator" w:id="0">
    <w:p w14:paraId="782521FE" w14:textId="77777777" w:rsidR="004701C9" w:rsidRDefault="00470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BCE219" w14:textId="77777777" w:rsidR="004701C9" w:rsidRDefault="004701C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DAA760B" w14:textId="77777777" w:rsidR="004701C9" w:rsidRDefault="004701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37817"/>
    <w:rsid w:val="004701C9"/>
    <w:rsid w:val="00537817"/>
    <w:rsid w:val="00556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00CA6"/>
  <w15:docId w15:val="{7C8896DA-7194-4A15-A301-C2EC7FDFB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i-FI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pPr>
      <w:suppressAutoHyphens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ptext">
    <w:name w:val="ptext"/>
    <w:basedOn w:val="Normaali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fi-FI"/>
    </w:rPr>
  </w:style>
  <w:style w:type="paragraph" w:styleId="NormaaliWWW">
    <w:name w:val="Normal (Web)"/>
    <w:basedOn w:val="Normaali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fi-FI"/>
    </w:rPr>
  </w:style>
  <w:style w:type="character" w:customStyle="1" w:styleId="mjx-char">
    <w:name w:val="mjx-char"/>
    <w:basedOn w:val="Kappaleenoletusfontti"/>
  </w:style>
  <w:style w:type="character" w:customStyle="1" w:styleId="mjx-charbox">
    <w:name w:val="mjx-charbox"/>
    <w:basedOn w:val="Kappaleenoletusfontti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Erno Kivelä</dc:creator>
  <dc:description/>
  <cp:lastModifiedBy>Erno Kivelä</cp:lastModifiedBy>
  <cp:revision>2</cp:revision>
  <dcterms:created xsi:type="dcterms:W3CDTF">2019-07-30T15:48:00Z</dcterms:created>
  <dcterms:modified xsi:type="dcterms:W3CDTF">2019-07-30T15:48:00Z</dcterms:modified>
</cp:coreProperties>
</file>